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4A54" w:rsidRDefault="003F7A97">
      <w:pPr>
        <w:spacing w:line="540" w:lineRule="exact"/>
        <w:jc w:val="both"/>
        <w:rPr>
          <w:rFonts w:eastAsia="黑体" w:cs="Times New Roman"/>
          <w:szCs w:val="32"/>
        </w:rPr>
      </w:pPr>
      <w:r>
        <w:rPr>
          <w:rFonts w:eastAsia="黑体" w:cs="Times New Roman" w:hint="eastAsia"/>
          <w:szCs w:val="32"/>
        </w:rPr>
        <w:t>会议</w:t>
      </w:r>
      <w:r>
        <w:rPr>
          <w:rFonts w:eastAsia="黑体" w:cs="Times New Roman"/>
          <w:szCs w:val="32"/>
        </w:rPr>
        <w:t>资助</w:t>
      </w:r>
      <w:r>
        <w:rPr>
          <w:rFonts w:eastAsia="黑体" w:cs="Times New Roman" w:hint="eastAsia"/>
          <w:szCs w:val="32"/>
        </w:rPr>
        <w:t>经费</w:t>
      </w:r>
      <w:r>
        <w:rPr>
          <w:rFonts w:eastAsia="黑体" w:cs="Times New Roman"/>
          <w:szCs w:val="32"/>
        </w:rPr>
        <w:t>额度</w:t>
      </w:r>
    </w:p>
    <w:p w:rsidR="00F24A54" w:rsidRDefault="003F7A97">
      <w:pPr>
        <w:spacing w:line="540" w:lineRule="exact"/>
        <w:ind w:firstLine="624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根据会议举办地</w:t>
      </w:r>
      <w:r>
        <w:rPr>
          <w:rFonts w:cs="Times New Roman" w:hint="eastAsia"/>
          <w:szCs w:val="32"/>
        </w:rPr>
        <w:t>的不同，建议资助额度如下（供参考）：</w:t>
      </w:r>
    </w:p>
    <w:p w:rsidR="00F24A54" w:rsidRDefault="00F24A54">
      <w:pPr>
        <w:spacing w:line="540" w:lineRule="exact"/>
        <w:ind w:firstLine="624"/>
        <w:jc w:val="both"/>
        <w:rPr>
          <w:rFonts w:cs="Times New Roman"/>
          <w:szCs w:val="32"/>
        </w:rPr>
      </w:pPr>
      <w:bookmarkStart w:id="0" w:name="_GoBack"/>
      <w:bookmarkEnd w:id="0"/>
    </w:p>
    <w:tbl>
      <w:tblPr>
        <w:tblW w:w="8075" w:type="dxa"/>
        <w:tblInd w:w="317" w:type="dxa"/>
        <w:tblLook w:val="04A0" w:firstRow="1" w:lastRow="0" w:firstColumn="1" w:lastColumn="0" w:noHBand="0" w:noVBand="1"/>
      </w:tblPr>
      <w:tblGrid>
        <w:gridCol w:w="1555"/>
        <w:gridCol w:w="2126"/>
        <w:gridCol w:w="2126"/>
        <w:gridCol w:w="2268"/>
      </w:tblGrid>
      <w:tr w:rsidR="00F24A54">
        <w:trPr>
          <w:trHeight w:val="780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4A54" w:rsidRDefault="003F7A97">
            <w:pPr>
              <w:widowControl/>
              <w:adjustRightInd/>
              <w:snapToGrid/>
              <w:spacing w:line="24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>
              <w:rPr>
                <w:rFonts w:ascii="仿宋_GB2312" w:cs="Times New Roman" w:hint="eastAsia"/>
                <w:kern w:val="0"/>
                <w:sz w:val="24"/>
                <w:szCs w:val="24"/>
              </w:rPr>
              <w:t>参会形式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54" w:rsidRDefault="003F7A97">
            <w:pPr>
              <w:widowControl/>
              <w:adjustRightInd/>
              <w:snapToGrid/>
              <w:spacing w:line="24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>
              <w:rPr>
                <w:rFonts w:ascii="仿宋_GB2312" w:cs="Times New Roman" w:hint="eastAsia"/>
                <w:kern w:val="0"/>
                <w:sz w:val="24"/>
                <w:szCs w:val="24"/>
              </w:rPr>
              <w:t>国家和地区（币种：人民币）</w:t>
            </w:r>
          </w:p>
        </w:tc>
      </w:tr>
      <w:tr w:rsidR="00F24A54">
        <w:trPr>
          <w:trHeight w:val="936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54" w:rsidRDefault="00F24A54">
            <w:pPr>
              <w:widowControl/>
              <w:adjustRightInd/>
              <w:snapToGrid/>
              <w:spacing w:line="240" w:lineRule="auto"/>
              <w:rPr>
                <w:rFonts w:eastAsia="等线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54" w:rsidRDefault="003F7A97">
            <w:pPr>
              <w:widowControl/>
              <w:adjustRightInd/>
              <w:snapToGrid/>
              <w:spacing w:line="24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>
              <w:rPr>
                <w:rFonts w:ascii="仿宋_GB2312" w:cs="Times New Roman" w:hint="eastAsia"/>
                <w:kern w:val="0"/>
                <w:sz w:val="24"/>
                <w:szCs w:val="24"/>
              </w:rPr>
              <w:t>美洲、非洲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54" w:rsidRDefault="003F7A97">
            <w:pPr>
              <w:widowControl/>
              <w:adjustRightInd/>
              <w:snapToGrid/>
              <w:spacing w:line="24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>
              <w:rPr>
                <w:rFonts w:ascii="仿宋_GB2312" w:cs="Times New Roman" w:hint="eastAsia"/>
                <w:kern w:val="0"/>
                <w:sz w:val="24"/>
                <w:szCs w:val="24"/>
              </w:rPr>
              <w:t>欧洲、大洋洲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54" w:rsidRDefault="003F7A97">
            <w:pPr>
              <w:widowControl/>
              <w:adjustRightInd/>
              <w:snapToGrid/>
              <w:spacing w:line="24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>
              <w:rPr>
                <w:rFonts w:ascii="仿宋_GB2312" w:cs="Times New Roman" w:hint="eastAsia"/>
                <w:kern w:val="0"/>
                <w:sz w:val="24"/>
                <w:szCs w:val="24"/>
              </w:rPr>
              <w:t>亚洲（不含中国香港、中国澳门）</w:t>
            </w:r>
          </w:p>
        </w:tc>
      </w:tr>
      <w:tr w:rsidR="00F24A54">
        <w:trPr>
          <w:trHeight w:val="636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54" w:rsidRDefault="003F7A97">
            <w:pPr>
              <w:widowControl/>
              <w:adjustRightInd/>
              <w:snapToGrid/>
              <w:spacing w:line="240" w:lineRule="auto"/>
              <w:jc w:val="center"/>
              <w:rPr>
                <w:rFonts w:ascii="仿宋_GB2312" w:hAnsi="等线" w:cs="宋体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kern w:val="0"/>
                <w:sz w:val="24"/>
                <w:szCs w:val="24"/>
              </w:rPr>
              <w:t>线下参会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24A54" w:rsidRDefault="003F7A97">
            <w:pPr>
              <w:widowControl/>
              <w:adjustRightInd/>
              <w:snapToGrid/>
              <w:spacing w:line="24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>
              <w:rPr>
                <w:rFonts w:eastAsia="等线" w:cs="Times New Roman"/>
                <w:kern w:val="0"/>
                <w:sz w:val="24"/>
                <w:szCs w:val="24"/>
              </w:rPr>
              <w:t>1</w:t>
            </w:r>
            <w:r>
              <w:rPr>
                <w:rFonts w:ascii="仿宋_GB2312" w:cs="Times New Roman" w:hint="eastAsia"/>
                <w:kern w:val="0"/>
                <w:sz w:val="24"/>
                <w:szCs w:val="24"/>
              </w:rPr>
              <w:t>0</w:t>
            </w:r>
            <w:r>
              <w:rPr>
                <w:rFonts w:ascii="仿宋_GB2312" w:cs="Times New Roman"/>
                <w:kern w:val="0"/>
                <w:sz w:val="24"/>
                <w:szCs w:val="24"/>
              </w:rPr>
              <w:t>000</w:t>
            </w:r>
            <w:r>
              <w:rPr>
                <w:rFonts w:ascii="仿宋_GB2312" w:cs="Times New Roman" w:hint="eastAsia"/>
                <w:kern w:val="0"/>
                <w:sz w:val="24"/>
                <w:szCs w:val="24"/>
              </w:rPr>
              <w:t>元以内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24A54" w:rsidRDefault="003F7A97">
            <w:pPr>
              <w:widowControl/>
              <w:adjustRightInd/>
              <w:snapToGrid/>
              <w:spacing w:line="24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>
              <w:rPr>
                <w:rFonts w:ascii="仿宋_GB2312" w:cs="Times New Roman" w:hint="eastAsia"/>
                <w:kern w:val="0"/>
                <w:sz w:val="24"/>
                <w:szCs w:val="24"/>
              </w:rPr>
              <w:t>8</w:t>
            </w:r>
            <w:r>
              <w:rPr>
                <w:rFonts w:ascii="仿宋_GB2312" w:cs="Times New Roman"/>
                <w:kern w:val="0"/>
                <w:sz w:val="24"/>
                <w:szCs w:val="24"/>
              </w:rPr>
              <w:t>000</w:t>
            </w:r>
            <w:r>
              <w:rPr>
                <w:rFonts w:ascii="仿宋_GB2312" w:cs="Times New Roman" w:hint="eastAsia"/>
                <w:kern w:val="0"/>
                <w:sz w:val="24"/>
                <w:szCs w:val="24"/>
              </w:rPr>
              <w:t>元以内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24A54" w:rsidRDefault="003F7A97">
            <w:pPr>
              <w:widowControl/>
              <w:adjustRightInd/>
              <w:snapToGrid/>
              <w:spacing w:line="24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>
              <w:rPr>
                <w:rFonts w:eastAsia="等线" w:cs="Times New Roman"/>
                <w:kern w:val="0"/>
                <w:sz w:val="24"/>
                <w:szCs w:val="24"/>
              </w:rPr>
              <w:t>4000</w:t>
            </w:r>
            <w:r>
              <w:rPr>
                <w:rFonts w:ascii="仿宋_GB2312" w:cs="Times New Roman" w:hint="eastAsia"/>
                <w:kern w:val="0"/>
                <w:sz w:val="24"/>
                <w:szCs w:val="24"/>
              </w:rPr>
              <w:t>元以内</w:t>
            </w:r>
          </w:p>
        </w:tc>
      </w:tr>
      <w:tr w:rsidR="00F24A54">
        <w:trPr>
          <w:trHeight w:val="612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4A54" w:rsidRDefault="003F7A97">
            <w:pPr>
              <w:widowControl/>
              <w:adjustRightInd/>
              <w:snapToGrid/>
              <w:spacing w:line="240" w:lineRule="auto"/>
              <w:jc w:val="center"/>
              <w:rPr>
                <w:rFonts w:ascii="仿宋_GB2312" w:hAnsi="等线" w:cs="宋体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kern w:val="0"/>
                <w:sz w:val="24"/>
                <w:szCs w:val="24"/>
              </w:rPr>
              <w:t>线上参会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24A54" w:rsidRDefault="003F7A97">
            <w:pPr>
              <w:widowControl/>
              <w:adjustRightInd/>
              <w:snapToGrid/>
              <w:spacing w:line="24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>
              <w:rPr>
                <w:rFonts w:eastAsia="等线" w:cs="Times New Roman"/>
                <w:kern w:val="0"/>
                <w:sz w:val="24"/>
                <w:szCs w:val="24"/>
              </w:rPr>
              <w:t>2000</w:t>
            </w:r>
            <w:r>
              <w:rPr>
                <w:rFonts w:ascii="仿宋_GB2312" w:cs="Times New Roman" w:hint="eastAsia"/>
                <w:kern w:val="0"/>
                <w:sz w:val="24"/>
                <w:szCs w:val="24"/>
              </w:rPr>
              <w:t>元以内</w:t>
            </w:r>
          </w:p>
        </w:tc>
      </w:tr>
    </w:tbl>
    <w:p w:rsidR="00F24A54" w:rsidRDefault="00F24A54">
      <w:pPr>
        <w:spacing w:line="540" w:lineRule="exact"/>
        <w:ind w:firstLine="624"/>
        <w:jc w:val="both"/>
        <w:rPr>
          <w:rFonts w:cs="Times New Roman"/>
          <w:szCs w:val="32"/>
        </w:rPr>
      </w:pPr>
    </w:p>
    <w:sectPr w:rsidR="00F24A54">
      <w:footerReference w:type="even" r:id="rId8"/>
      <w:footerReference w:type="default" r:id="rId9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7A97" w:rsidRDefault="003F7A97">
      <w:pPr>
        <w:spacing w:line="240" w:lineRule="auto"/>
      </w:pPr>
      <w:r>
        <w:separator/>
      </w:r>
    </w:p>
  </w:endnote>
  <w:endnote w:type="continuationSeparator" w:id="0">
    <w:p w:rsidR="003F7A97" w:rsidRDefault="003F7A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04470E-F0C5-4410-B958-9D46FD3ADFB1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36D7DFBF-8859-47C4-9403-B4C0E5EB3B2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0CB1D6BB-0048-49FA-9602-AC62989ED01B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3BA5F6B-E75B-4146-9010-348F837D7C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25646346"/>
    </w:sdtPr>
    <w:sdtEndPr>
      <w:rPr>
        <w:rFonts w:ascii="Times New Roman" w:hAnsi="Times New Roman" w:cs="Times New Roman"/>
        <w:sz w:val="28"/>
        <w:szCs w:val="28"/>
      </w:rPr>
    </w:sdtEndPr>
    <w:sdtContent>
      <w:p w:rsidR="00F24A54" w:rsidRDefault="003F7A97">
        <w:pPr>
          <w:pStyle w:val="ab"/>
          <w:ind w:firstLineChars="150" w:firstLine="27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4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22060138"/>
    </w:sdtPr>
    <w:sdtEndPr>
      <w:rPr>
        <w:rFonts w:ascii="Times New Roman" w:hAnsi="Times New Roman" w:cs="Times New Roman"/>
        <w:sz w:val="28"/>
        <w:szCs w:val="28"/>
      </w:rPr>
    </w:sdtEndPr>
    <w:sdtContent>
      <w:p w:rsidR="00F24A54" w:rsidRDefault="003F7A97">
        <w:pPr>
          <w:pStyle w:val="ab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7A97" w:rsidRDefault="003F7A97">
      <w:pPr>
        <w:spacing w:line="240" w:lineRule="auto"/>
      </w:pPr>
      <w:r>
        <w:separator/>
      </w:r>
    </w:p>
  </w:footnote>
  <w:footnote w:type="continuationSeparator" w:id="0">
    <w:p w:rsidR="003F7A97" w:rsidRDefault="003F7A9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attachedTemplate r:id="rId1"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WZjMTE0ZDNhYzM1ZTU2ZmYyMGVjNWJiN2Y4OTEyMDUifQ=="/>
  </w:docVars>
  <w:rsids>
    <w:rsidRoot w:val="00A72919"/>
    <w:rsid w:val="0000324E"/>
    <w:rsid w:val="000220F8"/>
    <w:rsid w:val="000305E0"/>
    <w:rsid w:val="00030B15"/>
    <w:rsid w:val="0003402B"/>
    <w:rsid w:val="0003411D"/>
    <w:rsid w:val="00036F29"/>
    <w:rsid w:val="000475A4"/>
    <w:rsid w:val="00047AA4"/>
    <w:rsid w:val="00051163"/>
    <w:rsid w:val="00054022"/>
    <w:rsid w:val="0006408B"/>
    <w:rsid w:val="00065C60"/>
    <w:rsid w:val="00076184"/>
    <w:rsid w:val="000818D6"/>
    <w:rsid w:val="00086727"/>
    <w:rsid w:val="00087435"/>
    <w:rsid w:val="000927AB"/>
    <w:rsid w:val="00093EEE"/>
    <w:rsid w:val="000B3B03"/>
    <w:rsid w:val="000C4CA6"/>
    <w:rsid w:val="000D598D"/>
    <w:rsid w:val="000D6A64"/>
    <w:rsid w:val="000D6F40"/>
    <w:rsid w:val="000E3BC9"/>
    <w:rsid w:val="000F158F"/>
    <w:rsid w:val="001001BF"/>
    <w:rsid w:val="00101287"/>
    <w:rsid w:val="00103810"/>
    <w:rsid w:val="00107408"/>
    <w:rsid w:val="00107A5F"/>
    <w:rsid w:val="00111158"/>
    <w:rsid w:val="001113BC"/>
    <w:rsid w:val="00137BA5"/>
    <w:rsid w:val="001411CC"/>
    <w:rsid w:val="00151582"/>
    <w:rsid w:val="001526E5"/>
    <w:rsid w:val="00165658"/>
    <w:rsid w:val="00172237"/>
    <w:rsid w:val="00180691"/>
    <w:rsid w:val="00184D3C"/>
    <w:rsid w:val="00192A77"/>
    <w:rsid w:val="00194221"/>
    <w:rsid w:val="00197AF6"/>
    <w:rsid w:val="001A15AC"/>
    <w:rsid w:val="001A4D7B"/>
    <w:rsid w:val="001A7FF5"/>
    <w:rsid w:val="001B2074"/>
    <w:rsid w:val="001B5C08"/>
    <w:rsid w:val="001C1080"/>
    <w:rsid w:val="001C4193"/>
    <w:rsid w:val="001C4C39"/>
    <w:rsid w:val="001C6C10"/>
    <w:rsid w:val="001E1A2C"/>
    <w:rsid w:val="001E3302"/>
    <w:rsid w:val="001E7CB3"/>
    <w:rsid w:val="001F53AC"/>
    <w:rsid w:val="00213242"/>
    <w:rsid w:val="00213994"/>
    <w:rsid w:val="0021490B"/>
    <w:rsid w:val="00214A44"/>
    <w:rsid w:val="00216360"/>
    <w:rsid w:val="00220DD2"/>
    <w:rsid w:val="00221B66"/>
    <w:rsid w:val="0022683C"/>
    <w:rsid w:val="00242C96"/>
    <w:rsid w:val="00242E5D"/>
    <w:rsid w:val="00251D5E"/>
    <w:rsid w:val="0025295A"/>
    <w:rsid w:val="00255631"/>
    <w:rsid w:val="00262190"/>
    <w:rsid w:val="00262F8B"/>
    <w:rsid w:val="00265CBA"/>
    <w:rsid w:val="0026742C"/>
    <w:rsid w:val="00272E11"/>
    <w:rsid w:val="00277C56"/>
    <w:rsid w:val="00283A5F"/>
    <w:rsid w:val="002B54C7"/>
    <w:rsid w:val="002C00E4"/>
    <w:rsid w:val="002C1709"/>
    <w:rsid w:val="002D2105"/>
    <w:rsid w:val="002D2317"/>
    <w:rsid w:val="002E2A09"/>
    <w:rsid w:val="002F0783"/>
    <w:rsid w:val="002F19E2"/>
    <w:rsid w:val="002F1D63"/>
    <w:rsid w:val="002F579E"/>
    <w:rsid w:val="002F7957"/>
    <w:rsid w:val="0030202D"/>
    <w:rsid w:val="00310A7F"/>
    <w:rsid w:val="00330A72"/>
    <w:rsid w:val="00333002"/>
    <w:rsid w:val="003337DF"/>
    <w:rsid w:val="00340C9A"/>
    <w:rsid w:val="00346C6A"/>
    <w:rsid w:val="003539FC"/>
    <w:rsid w:val="0036017A"/>
    <w:rsid w:val="003635ED"/>
    <w:rsid w:val="00380FE4"/>
    <w:rsid w:val="003853BB"/>
    <w:rsid w:val="00387133"/>
    <w:rsid w:val="00387471"/>
    <w:rsid w:val="00393CBA"/>
    <w:rsid w:val="003A3701"/>
    <w:rsid w:val="003B74DA"/>
    <w:rsid w:val="003C4BE5"/>
    <w:rsid w:val="003C5723"/>
    <w:rsid w:val="003C75D5"/>
    <w:rsid w:val="003D2FE4"/>
    <w:rsid w:val="003D4369"/>
    <w:rsid w:val="003F0C16"/>
    <w:rsid w:val="003F40EC"/>
    <w:rsid w:val="003F65CD"/>
    <w:rsid w:val="003F77C3"/>
    <w:rsid w:val="003F7A97"/>
    <w:rsid w:val="00403BD4"/>
    <w:rsid w:val="00406824"/>
    <w:rsid w:val="0041613E"/>
    <w:rsid w:val="00422254"/>
    <w:rsid w:val="00426B77"/>
    <w:rsid w:val="00432F73"/>
    <w:rsid w:val="00434CB1"/>
    <w:rsid w:val="004364E3"/>
    <w:rsid w:val="00445496"/>
    <w:rsid w:val="004547EE"/>
    <w:rsid w:val="00455838"/>
    <w:rsid w:val="00465033"/>
    <w:rsid w:val="00465998"/>
    <w:rsid w:val="00466BE2"/>
    <w:rsid w:val="004674A9"/>
    <w:rsid w:val="00470269"/>
    <w:rsid w:val="00481793"/>
    <w:rsid w:val="00484FE5"/>
    <w:rsid w:val="004868A5"/>
    <w:rsid w:val="004A18C8"/>
    <w:rsid w:val="004A1CC2"/>
    <w:rsid w:val="004A6F83"/>
    <w:rsid w:val="004B4D0E"/>
    <w:rsid w:val="004C36E4"/>
    <w:rsid w:val="004C5FBC"/>
    <w:rsid w:val="004C7B4F"/>
    <w:rsid w:val="004D4B1D"/>
    <w:rsid w:val="00504DFC"/>
    <w:rsid w:val="005056B0"/>
    <w:rsid w:val="005138AD"/>
    <w:rsid w:val="00532754"/>
    <w:rsid w:val="00532A5F"/>
    <w:rsid w:val="00566598"/>
    <w:rsid w:val="00567985"/>
    <w:rsid w:val="00576C9F"/>
    <w:rsid w:val="0058444C"/>
    <w:rsid w:val="0058599E"/>
    <w:rsid w:val="0059451E"/>
    <w:rsid w:val="005A02CB"/>
    <w:rsid w:val="005A440E"/>
    <w:rsid w:val="005A52A4"/>
    <w:rsid w:val="005B4A6B"/>
    <w:rsid w:val="005B7646"/>
    <w:rsid w:val="005D690B"/>
    <w:rsid w:val="005E0898"/>
    <w:rsid w:val="005E2604"/>
    <w:rsid w:val="005F2D67"/>
    <w:rsid w:val="005F6DB7"/>
    <w:rsid w:val="005F79FC"/>
    <w:rsid w:val="006221C7"/>
    <w:rsid w:val="006335C7"/>
    <w:rsid w:val="00633F67"/>
    <w:rsid w:val="006471D9"/>
    <w:rsid w:val="00650085"/>
    <w:rsid w:val="00655876"/>
    <w:rsid w:val="00661207"/>
    <w:rsid w:val="00661AAF"/>
    <w:rsid w:val="00664F5F"/>
    <w:rsid w:val="00680E17"/>
    <w:rsid w:val="00693F58"/>
    <w:rsid w:val="006947C8"/>
    <w:rsid w:val="006A177A"/>
    <w:rsid w:val="006A6676"/>
    <w:rsid w:val="006A6D1C"/>
    <w:rsid w:val="006B3B86"/>
    <w:rsid w:val="006D1058"/>
    <w:rsid w:val="006D15E6"/>
    <w:rsid w:val="006E196B"/>
    <w:rsid w:val="006E2232"/>
    <w:rsid w:val="006E2841"/>
    <w:rsid w:val="006E43A2"/>
    <w:rsid w:val="006E4D30"/>
    <w:rsid w:val="006E6886"/>
    <w:rsid w:val="006F200C"/>
    <w:rsid w:val="006F6E31"/>
    <w:rsid w:val="007017E2"/>
    <w:rsid w:val="00703874"/>
    <w:rsid w:val="00710F09"/>
    <w:rsid w:val="00713FA5"/>
    <w:rsid w:val="007229BE"/>
    <w:rsid w:val="00732915"/>
    <w:rsid w:val="00745D45"/>
    <w:rsid w:val="007479BF"/>
    <w:rsid w:val="00753411"/>
    <w:rsid w:val="00767A79"/>
    <w:rsid w:val="00767BBA"/>
    <w:rsid w:val="00770961"/>
    <w:rsid w:val="007A2492"/>
    <w:rsid w:val="007B0CAC"/>
    <w:rsid w:val="007C31B7"/>
    <w:rsid w:val="007D2BC8"/>
    <w:rsid w:val="007D332A"/>
    <w:rsid w:val="007D770F"/>
    <w:rsid w:val="007E0AC3"/>
    <w:rsid w:val="007E1A41"/>
    <w:rsid w:val="007F023E"/>
    <w:rsid w:val="007F1A60"/>
    <w:rsid w:val="00801053"/>
    <w:rsid w:val="00804651"/>
    <w:rsid w:val="00812A08"/>
    <w:rsid w:val="00821036"/>
    <w:rsid w:val="008251EE"/>
    <w:rsid w:val="008302EB"/>
    <w:rsid w:val="00831F11"/>
    <w:rsid w:val="00834145"/>
    <w:rsid w:val="0084341B"/>
    <w:rsid w:val="0085406F"/>
    <w:rsid w:val="00855E17"/>
    <w:rsid w:val="00856E69"/>
    <w:rsid w:val="0086617B"/>
    <w:rsid w:val="0086691F"/>
    <w:rsid w:val="00873842"/>
    <w:rsid w:val="00880935"/>
    <w:rsid w:val="00885C5E"/>
    <w:rsid w:val="00886BF3"/>
    <w:rsid w:val="008A1A56"/>
    <w:rsid w:val="008A57A9"/>
    <w:rsid w:val="008A7B50"/>
    <w:rsid w:val="008B7969"/>
    <w:rsid w:val="008C4F65"/>
    <w:rsid w:val="008C5386"/>
    <w:rsid w:val="008C54E1"/>
    <w:rsid w:val="008C5889"/>
    <w:rsid w:val="008E1280"/>
    <w:rsid w:val="008E180F"/>
    <w:rsid w:val="008F44B5"/>
    <w:rsid w:val="008F57F8"/>
    <w:rsid w:val="00900508"/>
    <w:rsid w:val="009007FF"/>
    <w:rsid w:val="0090300C"/>
    <w:rsid w:val="009106E6"/>
    <w:rsid w:val="00940242"/>
    <w:rsid w:val="009461A7"/>
    <w:rsid w:val="009509C9"/>
    <w:rsid w:val="00951F58"/>
    <w:rsid w:val="00954E22"/>
    <w:rsid w:val="0095554B"/>
    <w:rsid w:val="00960BCA"/>
    <w:rsid w:val="009653B1"/>
    <w:rsid w:val="00975FF8"/>
    <w:rsid w:val="00977B4F"/>
    <w:rsid w:val="00987A35"/>
    <w:rsid w:val="00994836"/>
    <w:rsid w:val="0099496C"/>
    <w:rsid w:val="009A0BBE"/>
    <w:rsid w:val="009B7D7A"/>
    <w:rsid w:val="009C5798"/>
    <w:rsid w:val="009C5F8F"/>
    <w:rsid w:val="009D19A0"/>
    <w:rsid w:val="009E1217"/>
    <w:rsid w:val="009E12E2"/>
    <w:rsid w:val="009F249C"/>
    <w:rsid w:val="009F3351"/>
    <w:rsid w:val="009F5849"/>
    <w:rsid w:val="00A00295"/>
    <w:rsid w:val="00A07317"/>
    <w:rsid w:val="00A14F7B"/>
    <w:rsid w:val="00A16563"/>
    <w:rsid w:val="00A25DC7"/>
    <w:rsid w:val="00A37C54"/>
    <w:rsid w:val="00A5501A"/>
    <w:rsid w:val="00A64785"/>
    <w:rsid w:val="00A65587"/>
    <w:rsid w:val="00A72919"/>
    <w:rsid w:val="00A802C0"/>
    <w:rsid w:val="00A846D6"/>
    <w:rsid w:val="00A915EA"/>
    <w:rsid w:val="00AB7102"/>
    <w:rsid w:val="00AC78A7"/>
    <w:rsid w:val="00AC7D50"/>
    <w:rsid w:val="00AE5A20"/>
    <w:rsid w:val="00AF2D96"/>
    <w:rsid w:val="00AF4721"/>
    <w:rsid w:val="00B012F1"/>
    <w:rsid w:val="00B14966"/>
    <w:rsid w:val="00B149BE"/>
    <w:rsid w:val="00B1657A"/>
    <w:rsid w:val="00B22559"/>
    <w:rsid w:val="00B26E98"/>
    <w:rsid w:val="00B3234B"/>
    <w:rsid w:val="00B35EE0"/>
    <w:rsid w:val="00B413C4"/>
    <w:rsid w:val="00B450EC"/>
    <w:rsid w:val="00B647F4"/>
    <w:rsid w:val="00B65AE4"/>
    <w:rsid w:val="00B70730"/>
    <w:rsid w:val="00B76974"/>
    <w:rsid w:val="00B801A8"/>
    <w:rsid w:val="00B9730B"/>
    <w:rsid w:val="00BA17E4"/>
    <w:rsid w:val="00BA643F"/>
    <w:rsid w:val="00BA6993"/>
    <w:rsid w:val="00BD0D4A"/>
    <w:rsid w:val="00BD384D"/>
    <w:rsid w:val="00BD61A4"/>
    <w:rsid w:val="00BD7457"/>
    <w:rsid w:val="00BF5CBD"/>
    <w:rsid w:val="00BF62F5"/>
    <w:rsid w:val="00BF7B90"/>
    <w:rsid w:val="00C066F0"/>
    <w:rsid w:val="00C10E8D"/>
    <w:rsid w:val="00C143EB"/>
    <w:rsid w:val="00C15368"/>
    <w:rsid w:val="00C17A79"/>
    <w:rsid w:val="00C26536"/>
    <w:rsid w:val="00C30E21"/>
    <w:rsid w:val="00C31D0D"/>
    <w:rsid w:val="00C33F2E"/>
    <w:rsid w:val="00C438E3"/>
    <w:rsid w:val="00C4757A"/>
    <w:rsid w:val="00C534C8"/>
    <w:rsid w:val="00C561C6"/>
    <w:rsid w:val="00C63D3E"/>
    <w:rsid w:val="00C6540B"/>
    <w:rsid w:val="00C71999"/>
    <w:rsid w:val="00CA2EC5"/>
    <w:rsid w:val="00CA38D7"/>
    <w:rsid w:val="00CC205B"/>
    <w:rsid w:val="00CC443F"/>
    <w:rsid w:val="00CD03BC"/>
    <w:rsid w:val="00CD1741"/>
    <w:rsid w:val="00CE166A"/>
    <w:rsid w:val="00CE255B"/>
    <w:rsid w:val="00CE513D"/>
    <w:rsid w:val="00CE7BF7"/>
    <w:rsid w:val="00CF4D94"/>
    <w:rsid w:val="00D0016A"/>
    <w:rsid w:val="00D0318A"/>
    <w:rsid w:val="00D051D8"/>
    <w:rsid w:val="00D0599A"/>
    <w:rsid w:val="00D06875"/>
    <w:rsid w:val="00D12D05"/>
    <w:rsid w:val="00D222D6"/>
    <w:rsid w:val="00D27289"/>
    <w:rsid w:val="00D31544"/>
    <w:rsid w:val="00D32E6C"/>
    <w:rsid w:val="00D346A1"/>
    <w:rsid w:val="00D365D3"/>
    <w:rsid w:val="00D40F17"/>
    <w:rsid w:val="00D55A0D"/>
    <w:rsid w:val="00D64BE0"/>
    <w:rsid w:val="00D65E9F"/>
    <w:rsid w:val="00D66D08"/>
    <w:rsid w:val="00D818E9"/>
    <w:rsid w:val="00D9127E"/>
    <w:rsid w:val="00D915BB"/>
    <w:rsid w:val="00DA31A9"/>
    <w:rsid w:val="00DD0D46"/>
    <w:rsid w:val="00DD1175"/>
    <w:rsid w:val="00DD29A6"/>
    <w:rsid w:val="00DD5B64"/>
    <w:rsid w:val="00DE1946"/>
    <w:rsid w:val="00DE6BC5"/>
    <w:rsid w:val="00DE7F26"/>
    <w:rsid w:val="00DF07D8"/>
    <w:rsid w:val="00DF07E5"/>
    <w:rsid w:val="00DF149D"/>
    <w:rsid w:val="00E04624"/>
    <w:rsid w:val="00E17EA0"/>
    <w:rsid w:val="00E24535"/>
    <w:rsid w:val="00E27F80"/>
    <w:rsid w:val="00E34050"/>
    <w:rsid w:val="00E34E53"/>
    <w:rsid w:val="00E419E1"/>
    <w:rsid w:val="00E427FA"/>
    <w:rsid w:val="00E458DF"/>
    <w:rsid w:val="00E47A39"/>
    <w:rsid w:val="00E47A59"/>
    <w:rsid w:val="00E50372"/>
    <w:rsid w:val="00E51988"/>
    <w:rsid w:val="00E546B9"/>
    <w:rsid w:val="00E54B07"/>
    <w:rsid w:val="00E60A4C"/>
    <w:rsid w:val="00E651AB"/>
    <w:rsid w:val="00E74E49"/>
    <w:rsid w:val="00E81587"/>
    <w:rsid w:val="00E85A0E"/>
    <w:rsid w:val="00E877E1"/>
    <w:rsid w:val="00E93B47"/>
    <w:rsid w:val="00EA25FD"/>
    <w:rsid w:val="00EA7E9C"/>
    <w:rsid w:val="00EB0957"/>
    <w:rsid w:val="00ED1379"/>
    <w:rsid w:val="00ED34C8"/>
    <w:rsid w:val="00ED5BF4"/>
    <w:rsid w:val="00ED7616"/>
    <w:rsid w:val="00EF068E"/>
    <w:rsid w:val="00EF0F70"/>
    <w:rsid w:val="00EF25B0"/>
    <w:rsid w:val="00F00205"/>
    <w:rsid w:val="00F10BD3"/>
    <w:rsid w:val="00F24A54"/>
    <w:rsid w:val="00F26413"/>
    <w:rsid w:val="00F27225"/>
    <w:rsid w:val="00F30E2B"/>
    <w:rsid w:val="00F34512"/>
    <w:rsid w:val="00F351F7"/>
    <w:rsid w:val="00F3685E"/>
    <w:rsid w:val="00F3777C"/>
    <w:rsid w:val="00F40CAF"/>
    <w:rsid w:val="00F44CA8"/>
    <w:rsid w:val="00F4532E"/>
    <w:rsid w:val="00F52ABD"/>
    <w:rsid w:val="00F55F36"/>
    <w:rsid w:val="00F736C1"/>
    <w:rsid w:val="00F800C0"/>
    <w:rsid w:val="00F87384"/>
    <w:rsid w:val="00F90059"/>
    <w:rsid w:val="00F922C9"/>
    <w:rsid w:val="00FA595E"/>
    <w:rsid w:val="00FC4765"/>
    <w:rsid w:val="00FC61A1"/>
    <w:rsid w:val="00FD07A1"/>
    <w:rsid w:val="00FD19EC"/>
    <w:rsid w:val="00FD561B"/>
    <w:rsid w:val="00FF1E97"/>
    <w:rsid w:val="00FF2920"/>
    <w:rsid w:val="04210E96"/>
    <w:rsid w:val="069E3316"/>
    <w:rsid w:val="0A56459C"/>
    <w:rsid w:val="0CB63132"/>
    <w:rsid w:val="11001F6F"/>
    <w:rsid w:val="168B2E9E"/>
    <w:rsid w:val="1BB91368"/>
    <w:rsid w:val="26744603"/>
    <w:rsid w:val="2B693A6A"/>
    <w:rsid w:val="2F936057"/>
    <w:rsid w:val="30E67A1E"/>
    <w:rsid w:val="45C81527"/>
    <w:rsid w:val="4B243E1C"/>
    <w:rsid w:val="51C413B8"/>
    <w:rsid w:val="5275545D"/>
    <w:rsid w:val="550B7F36"/>
    <w:rsid w:val="5E3A6AB6"/>
    <w:rsid w:val="6029717B"/>
    <w:rsid w:val="61BD1CCD"/>
    <w:rsid w:val="6404275D"/>
    <w:rsid w:val="66105023"/>
    <w:rsid w:val="661C4185"/>
    <w:rsid w:val="670368F5"/>
    <w:rsid w:val="735721C4"/>
    <w:rsid w:val="78B240C5"/>
    <w:rsid w:val="7BA20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48DAF4C9-4878-4462-83D8-5AC0C321A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kern w:val="2"/>
      <w:sz w:val="3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"/>
    <w:basedOn w:val="a"/>
    <w:link w:val="a6"/>
    <w:qFormat/>
    <w:pPr>
      <w:spacing w:line="500" w:lineRule="atLeast"/>
    </w:pPr>
    <w:rPr>
      <w:rFonts w:ascii="宋体"/>
      <w:bCs/>
      <w:sz w:val="28"/>
    </w:rPr>
  </w:style>
  <w:style w:type="paragraph" w:styleId="a7">
    <w:name w:val="Body Text Indent"/>
    <w:basedOn w:val="a"/>
    <w:link w:val="a8"/>
    <w:qFormat/>
    <w:pPr>
      <w:spacing w:line="460" w:lineRule="atLeast"/>
      <w:ind w:firstLineChars="192" w:firstLine="461"/>
    </w:pPr>
    <w:rPr>
      <w:sz w:val="24"/>
    </w:rPr>
  </w:style>
  <w:style w:type="paragraph" w:styleId="a9">
    <w:name w:val="Balloon Text"/>
    <w:basedOn w:val="a"/>
    <w:link w:val="aa"/>
    <w:autoRedefine/>
    <w:uiPriority w:val="99"/>
    <w:semiHidden/>
    <w:unhideWhenUsed/>
    <w:qFormat/>
    <w:rPr>
      <w:sz w:val="18"/>
      <w:szCs w:val="18"/>
    </w:rPr>
  </w:style>
  <w:style w:type="paragraph" w:styleId="ab">
    <w:name w:val="footer"/>
    <w:basedOn w:val="a"/>
    <w:link w:val="ac"/>
    <w:autoRedefine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paragraph" w:styleId="af">
    <w:name w:val="annotation subject"/>
    <w:basedOn w:val="a3"/>
    <w:next w:val="a3"/>
    <w:link w:val="af0"/>
    <w:uiPriority w:val="99"/>
    <w:semiHidden/>
    <w:unhideWhenUsed/>
    <w:qFormat/>
    <w:rPr>
      <w:b/>
      <w:bCs/>
    </w:rPr>
  </w:style>
  <w:style w:type="character" w:styleId="af1">
    <w:name w:val="line number"/>
    <w:basedOn w:val="a0"/>
    <w:uiPriority w:val="99"/>
    <w:semiHidden/>
    <w:unhideWhenUsed/>
    <w:qFormat/>
  </w:style>
  <w:style w:type="character" w:styleId="af2">
    <w:name w:val="Hyperlink"/>
    <w:unhideWhenUsed/>
    <w:qFormat/>
    <w:rPr>
      <w:color w:val="0000FF"/>
      <w:u w:val="single"/>
    </w:rPr>
  </w:style>
  <w:style w:type="character" w:styleId="af3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e">
    <w:name w:val="页眉 字符"/>
    <w:basedOn w:val="a0"/>
    <w:link w:val="ad"/>
    <w:uiPriority w:val="99"/>
    <w:qFormat/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sz w:val="18"/>
      <w:szCs w:val="18"/>
    </w:rPr>
  </w:style>
  <w:style w:type="character" w:customStyle="1" w:styleId="a8">
    <w:name w:val="正文文本缩进 字符"/>
    <w:basedOn w:val="a0"/>
    <w:link w:val="a7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6">
    <w:name w:val="正文文本 字符"/>
    <w:basedOn w:val="a0"/>
    <w:link w:val="a5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Char"/>
    <w:qFormat/>
    <w:rPr>
      <w:rFonts w:ascii="宋体" w:eastAsia="宋体" w:hAnsi="宋体" w:hint="eastAsia"/>
      <w:kern w:val="2"/>
      <w:sz w:val="31"/>
      <w:lang w:val="en-US" w:eastAsia="zh-CN" w:bidi="ar-SA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sz w:val="24"/>
      <w:szCs w:val="24"/>
    </w:rPr>
  </w:style>
  <w:style w:type="paragraph" w:styleId="af4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仿宋_GB2312" w:hAnsi="Times New Roman"/>
      <w:sz w:val="32"/>
    </w:rPr>
  </w:style>
  <w:style w:type="character" w:customStyle="1" w:styleId="af0">
    <w:name w:val="批注主题 字符"/>
    <w:basedOn w:val="a4"/>
    <w:link w:val="af"/>
    <w:uiPriority w:val="99"/>
    <w:semiHidden/>
    <w:qFormat/>
    <w:rPr>
      <w:rFonts w:ascii="Times New Roman" w:eastAsia="仿宋_GB2312" w:hAnsi="Times New Roman"/>
      <w:b/>
      <w:bCs/>
      <w:sz w:val="32"/>
    </w:rPr>
  </w:style>
  <w:style w:type="paragraph" w:customStyle="1" w:styleId="1">
    <w:name w:val="修订1"/>
    <w:hidden/>
    <w:uiPriority w:val="99"/>
    <w:unhideWhenUsed/>
    <w:qFormat/>
    <w:rPr>
      <w:rFonts w:ascii="Times New Roman" w:eastAsia="仿宋_GB2312" w:hAnsi="Times New Roman"/>
      <w:kern w:val="2"/>
      <w:sz w:val="32"/>
      <w:szCs w:val="21"/>
    </w:rPr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57AE8B7-6601-4128-9623-20C6C115A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</Template>
  <TotalTime>281</TotalTime>
  <Pages>1</Pages>
  <Words>19</Words>
  <Characters>114</Characters>
  <Application>Microsoft Office Word</Application>
  <DocSecurity>0</DocSecurity>
  <Lines>1</Lines>
  <Paragraphs>1</Paragraphs>
  <ScaleCrop>false</ScaleCrop>
  <Company>SYSU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cp:lastPrinted>2016-11-03T09:16:00Z</cp:lastPrinted>
  <dcterms:created xsi:type="dcterms:W3CDTF">2025-02-09T02:53:00Z</dcterms:created>
  <dcterms:modified xsi:type="dcterms:W3CDTF">2025-07-07T02:33:00Z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974E24DA5E214DFA827FC8762C556C3D</vt:lpwstr>
  </property>
  <property fmtid="{D5CDD505-2E9C-101B-9397-08002B2CF9AE}" pid="3" name="KSOProductBuildVer">
    <vt:lpwstr>2052-12.1.0.20305</vt:lpwstr>
  </property>
  <property fmtid="{D5CDD505-2E9C-101B-9397-08002B2CF9AE}" pid="4" name="KSOTemplateDocerSaveRecord">
    <vt:lpwstr>eyJoZGlkIjoiZTEwNDYzY2VlZDE3MjNkMDJkMDU4MmYxYTk5MzkwYzIiLCJ1c2VySWQiOiIxMTU5MDUyNjc5In0=</vt:lpwstr>
  </property>
</Properties>
</file>